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652A" w:rsidRDefault="00EE652A" w:rsidP="003821A5">
      <w:pPr>
        <w:pStyle w:val="Title"/>
        <w:rPr>
          <w:b/>
          <w:bCs/>
          <w:color w:val="000000"/>
          <w:sz w:val="28"/>
          <w:szCs w:val="28"/>
          <w:u w:val="single"/>
        </w:rPr>
      </w:pPr>
      <w:r w:rsidRPr="00E40912">
        <w:rPr>
          <w:b/>
          <w:bCs/>
          <w:color w:val="000000"/>
          <w:sz w:val="28"/>
          <w:szCs w:val="28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.75pt;height:732pt">
            <v:imagedata r:id="rId5" o:title=""/>
          </v:shape>
        </w:pict>
      </w:r>
    </w:p>
    <w:p w:rsidR="00EE652A" w:rsidRDefault="00EE652A" w:rsidP="008A5A9D">
      <w:pPr>
        <w:pStyle w:val="Title"/>
        <w:jc w:val="right"/>
        <w:rPr>
          <w:b/>
          <w:bCs/>
          <w:color w:val="000000"/>
          <w:sz w:val="28"/>
          <w:szCs w:val="28"/>
          <w:u w:val="single"/>
        </w:rPr>
      </w:pPr>
    </w:p>
    <w:p w:rsidR="00EE652A" w:rsidRDefault="00EE652A" w:rsidP="008A5A9D">
      <w:pPr>
        <w:pStyle w:val="Title"/>
        <w:jc w:val="right"/>
        <w:rPr>
          <w:b/>
          <w:bCs/>
          <w:color w:val="000000"/>
          <w:sz w:val="28"/>
          <w:szCs w:val="28"/>
          <w:u w:val="single"/>
        </w:rPr>
      </w:pPr>
    </w:p>
    <w:p w:rsidR="00EE652A" w:rsidRPr="00E53352" w:rsidRDefault="00EE652A" w:rsidP="00E53352">
      <w:pPr>
        <w:spacing w:after="0" w:line="240" w:lineRule="auto"/>
        <w:jc w:val="center"/>
        <w:outlineLvl w:val="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E5335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1. Общие положения</w:t>
      </w:r>
    </w:p>
    <w:p w:rsidR="00EE652A" w:rsidRDefault="00EE652A" w:rsidP="00E5335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E652A" w:rsidRPr="00E53352" w:rsidRDefault="00EE652A" w:rsidP="00E533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5335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1.1.</w:t>
      </w:r>
      <w:r w:rsidRPr="00E53352">
        <w:rPr>
          <w:rFonts w:ascii="Times New Roman" w:hAnsi="Times New Roman" w:cs="Times New Roman"/>
          <w:sz w:val="28"/>
          <w:szCs w:val="28"/>
          <w:lang w:eastAsia="ru-RU"/>
        </w:rPr>
        <w:t xml:space="preserve"> Настоящее положение определяет цели, задачи и порядок проведения открытого конкурса «Лучшее название и логотип бассейна ФГБОУ ВПО «СГЭУ»» (далее – Конкурс).</w:t>
      </w:r>
    </w:p>
    <w:p w:rsidR="00EE652A" w:rsidRPr="00E53352" w:rsidRDefault="00EE652A" w:rsidP="00E533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5335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1.2.</w:t>
      </w:r>
      <w:r w:rsidRPr="00E53352">
        <w:rPr>
          <w:rFonts w:ascii="Times New Roman" w:hAnsi="Times New Roman" w:cs="Times New Roman"/>
          <w:sz w:val="28"/>
          <w:szCs w:val="28"/>
          <w:lang w:eastAsia="ru-RU"/>
        </w:rPr>
        <w:t xml:space="preserve"> Организатором Конкурса является федеральное государственное бюджетное образовательной учреждение высшего профессионального образования «Самарский государственный экономический университет» (далее – Университет).</w:t>
      </w:r>
    </w:p>
    <w:p w:rsidR="00EE652A" w:rsidRPr="00E53352" w:rsidRDefault="00EE652A" w:rsidP="00E533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5335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1.3.</w:t>
      </w:r>
      <w:r w:rsidRPr="00E53352">
        <w:rPr>
          <w:rFonts w:ascii="Times New Roman" w:hAnsi="Times New Roman" w:cs="Times New Roman"/>
          <w:sz w:val="28"/>
          <w:szCs w:val="28"/>
          <w:lang w:eastAsia="ru-RU"/>
        </w:rPr>
        <w:t xml:space="preserve"> К участию в Конкурсе допускаются обучающиеся и сотрудники Университета (далее – Участники).</w:t>
      </w:r>
    </w:p>
    <w:p w:rsidR="00EE652A" w:rsidRPr="00E53352" w:rsidRDefault="00EE652A" w:rsidP="00E533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5335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1.4.</w:t>
      </w:r>
      <w:r w:rsidRPr="00E53352">
        <w:rPr>
          <w:rFonts w:ascii="Times New Roman" w:hAnsi="Times New Roman" w:cs="Times New Roman"/>
          <w:sz w:val="28"/>
          <w:szCs w:val="28"/>
          <w:lang w:eastAsia="ru-RU"/>
        </w:rPr>
        <w:t xml:space="preserve"> Функции по утверждению результатов Конкурса возлагаются на Оргкомитет.</w:t>
      </w:r>
    </w:p>
    <w:p w:rsidR="00EE652A" w:rsidRPr="00E53352" w:rsidRDefault="00EE652A" w:rsidP="00E533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5335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1.5.</w:t>
      </w:r>
      <w:r w:rsidRPr="00E53352">
        <w:rPr>
          <w:rFonts w:ascii="Times New Roman" w:hAnsi="Times New Roman" w:cs="Times New Roman"/>
          <w:sz w:val="28"/>
          <w:szCs w:val="28"/>
          <w:lang w:eastAsia="ru-RU"/>
        </w:rPr>
        <w:t xml:space="preserve"> Информация о сроках, условиях проведения и результатах Конкурса размещается на официальном Интернет-сайте Организатора </w:t>
      </w:r>
      <w:hyperlink r:id="rId6" w:history="1">
        <w:r w:rsidRPr="00E53352">
          <w:rPr>
            <w:rStyle w:val="Hyperlink"/>
            <w:rFonts w:ascii="Times New Roman" w:hAnsi="Times New Roman" w:cs="Times New Roman"/>
            <w:sz w:val="28"/>
            <w:szCs w:val="28"/>
            <w:lang w:eastAsia="ru-RU"/>
          </w:rPr>
          <w:t>http://www.</w:t>
        </w:r>
        <w:r w:rsidRPr="00E53352">
          <w:rPr>
            <w:rStyle w:val="Hyperlink"/>
            <w:rFonts w:ascii="Times New Roman" w:hAnsi="Times New Roman" w:cs="Times New Roman"/>
            <w:sz w:val="28"/>
            <w:szCs w:val="28"/>
            <w:lang w:val="en-US" w:eastAsia="ru-RU"/>
          </w:rPr>
          <w:t>sseu</w:t>
        </w:r>
        <w:r w:rsidRPr="00E53352">
          <w:rPr>
            <w:rStyle w:val="Hyperlink"/>
            <w:rFonts w:ascii="Times New Roman" w:hAnsi="Times New Roman" w:cs="Times New Roman"/>
            <w:sz w:val="28"/>
            <w:szCs w:val="28"/>
            <w:lang w:eastAsia="ru-RU"/>
          </w:rPr>
          <w:t>.ru</w:t>
        </w:r>
      </w:hyperlink>
      <w:r w:rsidRPr="00E53352">
        <w:rPr>
          <w:rFonts w:ascii="Times New Roman" w:hAnsi="Times New Roman" w:cs="Times New Roman"/>
          <w:sz w:val="28"/>
          <w:szCs w:val="28"/>
          <w:lang w:eastAsia="ru-RU"/>
        </w:rPr>
        <w:t xml:space="preserve">; группе Университета в социальной сети «ВКонтакте» </w:t>
      </w:r>
      <w:hyperlink r:id="rId7" w:history="1">
        <w:r w:rsidRPr="00E53352">
          <w:rPr>
            <w:rStyle w:val="Hyperlink"/>
            <w:rFonts w:ascii="Times New Roman" w:hAnsi="Times New Roman" w:cs="Times New Roman"/>
            <w:sz w:val="28"/>
            <w:szCs w:val="28"/>
            <w:lang w:eastAsia="ru-RU"/>
          </w:rPr>
          <w:t>http://vk.com/sseu_official</w:t>
        </w:r>
      </w:hyperlink>
      <w:r w:rsidRPr="00E5335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EE652A" w:rsidRDefault="00EE652A" w:rsidP="00AB5659">
      <w:pPr>
        <w:spacing w:after="0" w:line="240" w:lineRule="auto"/>
        <w:jc w:val="both"/>
        <w:outlineLvl w:val="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E652A" w:rsidRDefault="00EE652A" w:rsidP="00E53352">
      <w:pPr>
        <w:spacing w:after="0" w:line="240" w:lineRule="auto"/>
        <w:jc w:val="center"/>
        <w:outlineLvl w:val="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E5335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2. Цели и задачи конкурса</w:t>
      </w:r>
    </w:p>
    <w:p w:rsidR="00EE652A" w:rsidRPr="00E53352" w:rsidRDefault="00EE652A" w:rsidP="00E53352">
      <w:pPr>
        <w:spacing w:after="0" w:line="240" w:lineRule="auto"/>
        <w:jc w:val="center"/>
        <w:outlineLvl w:val="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E652A" w:rsidRPr="00E53352" w:rsidRDefault="00EE652A" w:rsidP="00E533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5335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2.1.</w:t>
      </w:r>
      <w:r w:rsidRPr="00E53352">
        <w:rPr>
          <w:rFonts w:ascii="Times New Roman" w:hAnsi="Times New Roman" w:cs="Times New Roman"/>
          <w:sz w:val="28"/>
          <w:szCs w:val="28"/>
          <w:lang w:eastAsia="ru-RU"/>
        </w:rPr>
        <w:t xml:space="preserve"> Цель Конкурса – привлечь к обсуждению направлений развития Университета как можно больше обучающихся и сотрудников.</w:t>
      </w:r>
    </w:p>
    <w:p w:rsidR="00EE652A" w:rsidRPr="00E53352" w:rsidRDefault="00EE652A" w:rsidP="00E533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5335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2.2.</w:t>
      </w:r>
      <w:r w:rsidRPr="00E53352">
        <w:rPr>
          <w:rFonts w:ascii="Times New Roman" w:hAnsi="Times New Roman" w:cs="Times New Roman"/>
          <w:sz w:val="28"/>
          <w:szCs w:val="28"/>
          <w:lang w:eastAsia="ru-RU"/>
        </w:rPr>
        <w:t xml:space="preserve"> Задачей Конкурса является определение лучшего названия и лучшего логотипа для бассейна в связи с началом его строительства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EE652A" w:rsidRPr="00E53352" w:rsidRDefault="00EE652A" w:rsidP="00E533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5335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2.3.</w:t>
      </w:r>
      <w:r w:rsidRPr="00E53352">
        <w:rPr>
          <w:rFonts w:ascii="Times New Roman" w:hAnsi="Times New Roman" w:cs="Times New Roman"/>
          <w:sz w:val="28"/>
          <w:szCs w:val="28"/>
          <w:lang w:eastAsia="ru-RU"/>
        </w:rPr>
        <w:t xml:space="preserve"> Оценивать предлагаемые Участниками работы будет Оргкомитет Конкурса, принятые работы будут выставлены на открытое </w:t>
      </w:r>
      <w:r>
        <w:rPr>
          <w:rFonts w:ascii="Times New Roman" w:hAnsi="Times New Roman" w:cs="Times New Roman"/>
          <w:sz w:val="28"/>
          <w:szCs w:val="28"/>
          <w:lang w:eastAsia="ru-RU"/>
        </w:rPr>
        <w:t>обсуждение</w:t>
      </w:r>
      <w:r w:rsidRPr="00E53352">
        <w:rPr>
          <w:rFonts w:ascii="Times New Roman" w:hAnsi="Times New Roman" w:cs="Times New Roman"/>
          <w:sz w:val="28"/>
          <w:szCs w:val="28"/>
          <w:lang w:eastAsia="ru-RU"/>
        </w:rPr>
        <w:t xml:space="preserve"> на официальном Интернет-сайте Организатора </w:t>
      </w:r>
      <w:hyperlink r:id="rId8" w:history="1">
        <w:r w:rsidRPr="00E53352">
          <w:rPr>
            <w:rStyle w:val="Hyperlink"/>
            <w:rFonts w:ascii="Times New Roman" w:hAnsi="Times New Roman" w:cs="Times New Roman"/>
            <w:sz w:val="28"/>
            <w:szCs w:val="28"/>
            <w:lang w:eastAsia="ru-RU"/>
          </w:rPr>
          <w:t>http://www.</w:t>
        </w:r>
        <w:r w:rsidRPr="00E53352">
          <w:rPr>
            <w:rStyle w:val="Hyperlink"/>
            <w:rFonts w:ascii="Times New Roman" w:hAnsi="Times New Roman" w:cs="Times New Roman"/>
            <w:sz w:val="28"/>
            <w:szCs w:val="28"/>
            <w:lang w:val="en-US" w:eastAsia="ru-RU"/>
          </w:rPr>
          <w:t>sseu</w:t>
        </w:r>
        <w:r w:rsidRPr="00E53352">
          <w:rPr>
            <w:rStyle w:val="Hyperlink"/>
            <w:rFonts w:ascii="Times New Roman" w:hAnsi="Times New Roman" w:cs="Times New Roman"/>
            <w:sz w:val="28"/>
            <w:szCs w:val="28"/>
            <w:lang w:eastAsia="ru-RU"/>
          </w:rPr>
          <w:t>.ru</w:t>
        </w:r>
      </w:hyperlink>
      <w:r w:rsidRPr="00E53352">
        <w:rPr>
          <w:rFonts w:ascii="Times New Roman" w:hAnsi="Times New Roman" w:cs="Times New Roman"/>
          <w:color w:val="0000FF"/>
          <w:sz w:val="28"/>
          <w:szCs w:val="28"/>
          <w:lang w:eastAsia="ru-RU"/>
        </w:rPr>
        <w:t xml:space="preserve"> </w:t>
      </w:r>
      <w:r w:rsidRPr="00E53352">
        <w:rPr>
          <w:rFonts w:ascii="Times New Roman" w:hAnsi="Times New Roman" w:cs="Times New Roman"/>
          <w:sz w:val="28"/>
          <w:szCs w:val="28"/>
          <w:lang w:eastAsia="ru-RU"/>
        </w:rPr>
        <w:t xml:space="preserve">и группе в социальной сети «ВКонтакте» </w:t>
      </w:r>
      <w:hyperlink r:id="rId9" w:history="1">
        <w:r w:rsidRPr="00E53352">
          <w:rPr>
            <w:rStyle w:val="Hyperlink"/>
            <w:rFonts w:ascii="Times New Roman" w:hAnsi="Times New Roman" w:cs="Times New Roman"/>
            <w:sz w:val="28"/>
            <w:szCs w:val="28"/>
            <w:lang w:eastAsia="ru-RU"/>
          </w:rPr>
          <w:t>http://vk.com/sseu_official</w:t>
        </w:r>
      </w:hyperlink>
      <w:r w:rsidRPr="00E5335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EE652A" w:rsidRPr="00E53352" w:rsidRDefault="00EE652A" w:rsidP="00E5335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E5335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2.4. В состав Оргкомитета конкурса входят: </w:t>
      </w:r>
    </w:p>
    <w:p w:rsidR="00EE652A" w:rsidRPr="00E53352" w:rsidRDefault="00EE652A" w:rsidP="00E533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53352">
        <w:rPr>
          <w:rFonts w:ascii="Times New Roman" w:hAnsi="Times New Roman" w:cs="Times New Roman"/>
          <w:sz w:val="28"/>
          <w:szCs w:val="28"/>
          <w:lang w:eastAsia="ru-RU"/>
        </w:rPr>
        <w:t>- ректор Университета;</w:t>
      </w:r>
    </w:p>
    <w:p w:rsidR="00EE652A" w:rsidRPr="00E53352" w:rsidRDefault="00EE652A" w:rsidP="00E533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53352">
        <w:rPr>
          <w:rFonts w:ascii="Times New Roman" w:hAnsi="Times New Roman" w:cs="Times New Roman"/>
          <w:sz w:val="28"/>
          <w:szCs w:val="28"/>
          <w:lang w:eastAsia="ru-RU"/>
        </w:rPr>
        <w:t>- первый проректор по учебной и воспитательной работе Университета;</w:t>
      </w:r>
    </w:p>
    <w:p w:rsidR="00EE652A" w:rsidRPr="00E53352" w:rsidRDefault="00EE652A" w:rsidP="00E533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53352">
        <w:rPr>
          <w:rFonts w:ascii="Times New Roman" w:hAnsi="Times New Roman" w:cs="Times New Roman"/>
          <w:sz w:val="28"/>
          <w:szCs w:val="28"/>
          <w:lang w:eastAsia="ru-RU"/>
        </w:rPr>
        <w:t>- помощник ректора по связям с общественностью;</w:t>
      </w:r>
    </w:p>
    <w:p w:rsidR="00EE652A" w:rsidRPr="00E53352" w:rsidRDefault="00EE652A" w:rsidP="00E533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53352">
        <w:rPr>
          <w:rFonts w:ascii="Times New Roman" w:hAnsi="Times New Roman" w:cs="Times New Roman"/>
          <w:sz w:val="28"/>
          <w:szCs w:val="28"/>
          <w:lang w:eastAsia="ru-RU"/>
        </w:rPr>
        <w:t>- начальник управления по воспита</w:t>
      </w:r>
      <w:r>
        <w:rPr>
          <w:rFonts w:ascii="Times New Roman" w:hAnsi="Times New Roman" w:cs="Times New Roman"/>
          <w:sz w:val="28"/>
          <w:szCs w:val="28"/>
          <w:lang w:eastAsia="ru-RU"/>
        </w:rPr>
        <w:t>те</w:t>
      </w:r>
      <w:r w:rsidRPr="00E53352">
        <w:rPr>
          <w:rFonts w:ascii="Times New Roman" w:hAnsi="Times New Roman" w:cs="Times New Roman"/>
          <w:sz w:val="28"/>
          <w:szCs w:val="28"/>
          <w:lang w:eastAsia="ru-RU"/>
        </w:rPr>
        <w:t>льной и социальной работе;</w:t>
      </w:r>
    </w:p>
    <w:p w:rsidR="00EE652A" w:rsidRPr="00E53352" w:rsidRDefault="00EE652A" w:rsidP="00E533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53352">
        <w:rPr>
          <w:rFonts w:ascii="Times New Roman" w:hAnsi="Times New Roman" w:cs="Times New Roman"/>
          <w:sz w:val="28"/>
          <w:szCs w:val="28"/>
          <w:lang w:eastAsia="ru-RU"/>
        </w:rPr>
        <w:t>- заведующий кафедрой физического воспитания Университета;</w:t>
      </w:r>
    </w:p>
    <w:p w:rsidR="00EE652A" w:rsidRPr="00E53352" w:rsidRDefault="00EE652A" w:rsidP="00E533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53352">
        <w:rPr>
          <w:rFonts w:ascii="Times New Roman" w:hAnsi="Times New Roman" w:cs="Times New Roman"/>
          <w:sz w:val="28"/>
          <w:szCs w:val="28"/>
          <w:lang w:eastAsia="ru-RU"/>
        </w:rPr>
        <w:t>- председатели пр</w:t>
      </w:r>
      <w:r>
        <w:rPr>
          <w:rFonts w:ascii="Times New Roman" w:hAnsi="Times New Roman" w:cs="Times New Roman"/>
          <w:sz w:val="28"/>
          <w:szCs w:val="28"/>
          <w:lang w:eastAsia="ru-RU"/>
        </w:rPr>
        <w:t>офбюро институтов Университета.</w:t>
      </w:r>
    </w:p>
    <w:p w:rsidR="00EE652A" w:rsidRDefault="00EE652A" w:rsidP="00AB5659">
      <w:pPr>
        <w:spacing w:after="0" w:line="240" w:lineRule="auto"/>
        <w:jc w:val="both"/>
        <w:outlineLvl w:val="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E652A" w:rsidRPr="00E53352" w:rsidRDefault="00EE652A" w:rsidP="00E53352">
      <w:pPr>
        <w:spacing w:after="0" w:line="240" w:lineRule="auto"/>
        <w:jc w:val="center"/>
        <w:outlineLvl w:val="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E5335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3. Условия участия в конкурсе</w:t>
      </w:r>
    </w:p>
    <w:p w:rsidR="00EE652A" w:rsidRDefault="00EE652A" w:rsidP="00AB565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E652A" w:rsidRPr="00E53352" w:rsidRDefault="00EE652A" w:rsidP="00E533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5335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3.1.</w:t>
      </w:r>
      <w:r w:rsidRPr="00E53352">
        <w:rPr>
          <w:rFonts w:ascii="Times New Roman" w:hAnsi="Times New Roman" w:cs="Times New Roman"/>
          <w:sz w:val="28"/>
          <w:szCs w:val="28"/>
          <w:lang w:eastAsia="ru-RU"/>
        </w:rPr>
        <w:t xml:space="preserve"> Конкурс проводится по двум номинациям:</w:t>
      </w:r>
    </w:p>
    <w:p w:rsidR="00EE652A" w:rsidRPr="00E53352" w:rsidRDefault="00EE652A" w:rsidP="00E53352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53352">
        <w:rPr>
          <w:rFonts w:ascii="Times New Roman" w:hAnsi="Times New Roman" w:cs="Times New Roman"/>
          <w:sz w:val="28"/>
          <w:szCs w:val="28"/>
          <w:lang w:eastAsia="ru-RU"/>
        </w:rPr>
        <w:t>Лучшее название бассейна;</w:t>
      </w:r>
    </w:p>
    <w:p w:rsidR="00EE652A" w:rsidRPr="00E53352" w:rsidRDefault="00EE652A" w:rsidP="00E53352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53352">
        <w:rPr>
          <w:rFonts w:ascii="Times New Roman" w:hAnsi="Times New Roman" w:cs="Times New Roman"/>
          <w:sz w:val="28"/>
          <w:szCs w:val="28"/>
          <w:lang w:eastAsia="ru-RU"/>
        </w:rPr>
        <w:t>Лучший логотип бассейна;</w:t>
      </w:r>
    </w:p>
    <w:p w:rsidR="00EE652A" w:rsidRPr="00E53352" w:rsidRDefault="00EE652A" w:rsidP="00E533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53352">
        <w:rPr>
          <w:rFonts w:ascii="Times New Roman" w:hAnsi="Times New Roman" w:cs="Times New Roman"/>
          <w:sz w:val="28"/>
          <w:szCs w:val="28"/>
          <w:lang w:eastAsia="ru-RU"/>
        </w:rPr>
        <w:t>Возможно участие в одной или двух номинациях одновременно.</w:t>
      </w:r>
    </w:p>
    <w:p w:rsidR="00EE652A" w:rsidRPr="00E53352" w:rsidRDefault="00EE652A" w:rsidP="00E533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5335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3.2.</w:t>
      </w:r>
      <w:r w:rsidRPr="00E53352">
        <w:rPr>
          <w:rFonts w:ascii="Times New Roman" w:hAnsi="Times New Roman" w:cs="Times New Roman"/>
          <w:sz w:val="28"/>
          <w:szCs w:val="28"/>
          <w:lang w:eastAsia="ru-RU"/>
        </w:rPr>
        <w:t xml:space="preserve"> Основные критерии конкурсного отбора:</w:t>
      </w:r>
    </w:p>
    <w:p w:rsidR="00EE652A" w:rsidRPr="00E53352" w:rsidRDefault="00EE652A" w:rsidP="00E533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5335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3.2.1.</w:t>
      </w:r>
      <w:r w:rsidRPr="00E53352">
        <w:rPr>
          <w:rFonts w:ascii="Times New Roman" w:hAnsi="Times New Roman" w:cs="Times New Roman"/>
          <w:sz w:val="28"/>
          <w:szCs w:val="28"/>
          <w:lang w:eastAsia="ru-RU"/>
        </w:rPr>
        <w:t xml:space="preserve"> Название и логотип бассейна должны быть оригинальными и отражать специфику спортивно-оздоровительного объекта в образовательной организации;</w:t>
      </w:r>
    </w:p>
    <w:p w:rsidR="00EE652A" w:rsidRPr="00E53352" w:rsidRDefault="00EE652A" w:rsidP="00E533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5335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3.2.2.</w:t>
      </w:r>
      <w:r w:rsidRPr="00E53352">
        <w:rPr>
          <w:rFonts w:ascii="Times New Roman" w:hAnsi="Times New Roman" w:cs="Times New Roman"/>
          <w:sz w:val="28"/>
          <w:szCs w:val="28"/>
          <w:lang w:eastAsia="ru-RU"/>
        </w:rPr>
        <w:t xml:space="preserve"> Название должно быть благозвучным на русском языке и не вызывать отрицательных ассоциаций на других языках.</w:t>
      </w:r>
    </w:p>
    <w:p w:rsidR="00EE652A" w:rsidRPr="00E53352" w:rsidRDefault="00EE652A" w:rsidP="00E533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5335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3.3.</w:t>
      </w:r>
      <w:r w:rsidRPr="00E53352">
        <w:rPr>
          <w:rFonts w:ascii="Times New Roman" w:hAnsi="Times New Roman" w:cs="Times New Roman"/>
          <w:sz w:val="28"/>
          <w:szCs w:val="28"/>
          <w:lang w:eastAsia="ru-RU"/>
        </w:rPr>
        <w:t xml:space="preserve"> Требования к предоставляемым материалам:</w:t>
      </w:r>
    </w:p>
    <w:p w:rsidR="00EE652A" w:rsidRPr="00E53352" w:rsidRDefault="00EE652A" w:rsidP="00E533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5335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3.3.1.</w:t>
      </w:r>
      <w:r w:rsidRPr="00E53352">
        <w:rPr>
          <w:rFonts w:ascii="Times New Roman" w:hAnsi="Times New Roman" w:cs="Times New Roman"/>
          <w:sz w:val="28"/>
          <w:szCs w:val="28"/>
          <w:lang w:eastAsia="ru-RU"/>
        </w:rPr>
        <w:t xml:space="preserve"> Работы в номинации «Лучшее название бассейна » принимаются:</w:t>
      </w:r>
    </w:p>
    <w:p w:rsidR="00EE652A" w:rsidRPr="00E53352" w:rsidRDefault="00EE652A" w:rsidP="00E53352">
      <w:pPr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53352">
        <w:rPr>
          <w:rFonts w:ascii="Times New Roman" w:hAnsi="Times New Roman" w:cs="Times New Roman"/>
          <w:sz w:val="28"/>
          <w:szCs w:val="28"/>
          <w:lang w:eastAsia="ru-RU"/>
        </w:rPr>
        <w:t>в электронном виде в форматах *.doc, *.docx;</w:t>
      </w:r>
    </w:p>
    <w:p w:rsidR="00EE652A" w:rsidRPr="00E53352" w:rsidRDefault="00EE652A" w:rsidP="00E53352">
      <w:pPr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53352">
        <w:rPr>
          <w:rFonts w:ascii="Times New Roman" w:hAnsi="Times New Roman" w:cs="Times New Roman"/>
          <w:sz w:val="28"/>
          <w:szCs w:val="28"/>
          <w:lang w:eastAsia="ru-RU"/>
        </w:rPr>
        <w:t>выполненные разборчивым почерком на листе формата А4. При выполнении работы в рукописном варианте лист необходимо подписать.</w:t>
      </w:r>
    </w:p>
    <w:p w:rsidR="00EE652A" w:rsidRPr="00E53352" w:rsidRDefault="00EE652A" w:rsidP="00E533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5335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3.3.2.</w:t>
      </w:r>
      <w:r w:rsidRPr="00E53352">
        <w:rPr>
          <w:rFonts w:ascii="Times New Roman" w:hAnsi="Times New Roman" w:cs="Times New Roman"/>
          <w:sz w:val="28"/>
          <w:szCs w:val="28"/>
          <w:lang w:eastAsia="ru-RU"/>
        </w:rPr>
        <w:t xml:space="preserve"> Работы в номинации «Лучший логотип бассейна» принимаются только в электронном виде в форматах *.jpg, *.eps, *.psd.</w:t>
      </w:r>
    </w:p>
    <w:p w:rsidR="00EE652A" w:rsidRPr="00E53352" w:rsidRDefault="00EE652A" w:rsidP="00E533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53352">
        <w:rPr>
          <w:rFonts w:ascii="Times New Roman" w:hAnsi="Times New Roman" w:cs="Times New Roman"/>
          <w:sz w:val="28"/>
          <w:szCs w:val="28"/>
          <w:lang w:eastAsia="ru-RU"/>
        </w:rPr>
        <w:t>Требования к макету:</w:t>
      </w:r>
    </w:p>
    <w:p w:rsidR="00EE652A" w:rsidRPr="00E53352" w:rsidRDefault="00EE652A" w:rsidP="00E53352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53352">
        <w:rPr>
          <w:rFonts w:ascii="Times New Roman" w:hAnsi="Times New Roman" w:cs="Times New Roman"/>
          <w:sz w:val="28"/>
          <w:szCs w:val="28"/>
          <w:lang w:eastAsia="ru-RU"/>
        </w:rPr>
        <w:t>Разрешение: 300 dpi;</w:t>
      </w:r>
    </w:p>
    <w:p w:rsidR="00EE652A" w:rsidRPr="00E53352" w:rsidRDefault="00EE652A" w:rsidP="00E53352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53352">
        <w:rPr>
          <w:rFonts w:ascii="Times New Roman" w:hAnsi="Times New Roman" w:cs="Times New Roman"/>
          <w:sz w:val="28"/>
          <w:szCs w:val="28"/>
          <w:lang w:eastAsia="ru-RU"/>
        </w:rPr>
        <w:t>При использовании формата *.psd слои не сводить;</w:t>
      </w:r>
    </w:p>
    <w:p w:rsidR="00EE652A" w:rsidRPr="00E53352" w:rsidRDefault="00EE652A" w:rsidP="00E53352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53352">
        <w:rPr>
          <w:rFonts w:ascii="Times New Roman" w:hAnsi="Times New Roman" w:cs="Times New Roman"/>
          <w:sz w:val="28"/>
          <w:szCs w:val="28"/>
          <w:lang w:eastAsia="ru-RU"/>
        </w:rPr>
        <w:t>Шрифты должны быть переведены в растровый режим;</w:t>
      </w:r>
    </w:p>
    <w:p w:rsidR="00EE652A" w:rsidRPr="00E53352" w:rsidRDefault="00EE652A" w:rsidP="00E533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53352">
        <w:rPr>
          <w:rFonts w:ascii="Times New Roman" w:hAnsi="Times New Roman" w:cs="Times New Roman"/>
          <w:sz w:val="28"/>
          <w:szCs w:val="28"/>
          <w:lang w:eastAsia="ru-RU"/>
        </w:rPr>
        <w:t>В комплект материалов необходимо приложить файлы используемых шрифтов.</w:t>
      </w:r>
    </w:p>
    <w:p w:rsidR="00EE652A" w:rsidRPr="00E53352" w:rsidRDefault="00EE652A" w:rsidP="00E533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5335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3.4.</w:t>
      </w:r>
      <w:r w:rsidRPr="00E53352">
        <w:rPr>
          <w:rFonts w:ascii="Times New Roman" w:hAnsi="Times New Roman" w:cs="Times New Roman"/>
          <w:sz w:val="28"/>
          <w:szCs w:val="28"/>
          <w:lang w:eastAsia="ru-RU"/>
        </w:rPr>
        <w:t xml:space="preserve"> Участник, представляя материалы на Конкурс, должен заполнить Форму регистрации Участника (Приложение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№ </w:t>
      </w:r>
      <w:r w:rsidRPr="00E53352">
        <w:rPr>
          <w:rFonts w:ascii="Times New Roman" w:hAnsi="Times New Roman" w:cs="Times New Roman"/>
          <w:sz w:val="28"/>
          <w:szCs w:val="28"/>
          <w:lang w:eastAsia="ru-RU"/>
        </w:rPr>
        <w:t>1 к настоящему Положению).</w:t>
      </w:r>
    </w:p>
    <w:p w:rsidR="00EE652A" w:rsidRPr="00E53352" w:rsidRDefault="00EE652A" w:rsidP="00E533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5335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3.5.</w:t>
      </w:r>
      <w:r w:rsidRPr="00E53352">
        <w:rPr>
          <w:rFonts w:ascii="Times New Roman" w:hAnsi="Times New Roman" w:cs="Times New Roman"/>
          <w:sz w:val="28"/>
          <w:szCs w:val="28"/>
          <w:lang w:eastAsia="ru-RU"/>
        </w:rPr>
        <w:t xml:space="preserve"> По результатам Конкурса будет проведена </w:t>
      </w:r>
      <w:r>
        <w:rPr>
          <w:rFonts w:ascii="Times New Roman" w:hAnsi="Times New Roman" w:cs="Times New Roman"/>
          <w:sz w:val="28"/>
          <w:szCs w:val="28"/>
          <w:lang w:eastAsia="ru-RU"/>
        </w:rPr>
        <w:t>интернет-</w:t>
      </w:r>
      <w:r w:rsidRPr="00E53352">
        <w:rPr>
          <w:rFonts w:ascii="Times New Roman" w:hAnsi="Times New Roman" w:cs="Times New Roman"/>
          <w:sz w:val="28"/>
          <w:szCs w:val="28"/>
          <w:lang w:eastAsia="ru-RU"/>
        </w:rPr>
        <w:t>выставка лучших работ. Авторы рабо</w:t>
      </w:r>
      <w:r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E53352">
        <w:rPr>
          <w:rFonts w:ascii="Times New Roman" w:hAnsi="Times New Roman" w:cs="Times New Roman"/>
          <w:sz w:val="28"/>
          <w:szCs w:val="28"/>
          <w:lang w:eastAsia="ru-RU"/>
        </w:rPr>
        <w:t xml:space="preserve"> занявш</w:t>
      </w:r>
      <w:r>
        <w:rPr>
          <w:rFonts w:ascii="Times New Roman" w:hAnsi="Times New Roman" w:cs="Times New Roman"/>
          <w:sz w:val="28"/>
          <w:szCs w:val="28"/>
          <w:lang w:eastAsia="ru-RU"/>
        </w:rPr>
        <w:t>их</w:t>
      </w:r>
      <w:r w:rsidRPr="00E53352">
        <w:rPr>
          <w:rFonts w:ascii="Times New Roman" w:hAnsi="Times New Roman" w:cs="Times New Roman"/>
          <w:sz w:val="28"/>
          <w:szCs w:val="28"/>
          <w:lang w:eastAsia="ru-RU"/>
        </w:rPr>
        <w:t xml:space="preserve"> первое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место получат годовой абонемент</w:t>
      </w:r>
      <w:r w:rsidRPr="00E53352">
        <w:rPr>
          <w:rFonts w:ascii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53352">
        <w:rPr>
          <w:rFonts w:ascii="Times New Roman" w:hAnsi="Times New Roman" w:cs="Times New Roman"/>
          <w:sz w:val="28"/>
          <w:szCs w:val="28"/>
          <w:lang w:eastAsia="ru-RU"/>
        </w:rPr>
        <w:t xml:space="preserve">второе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место получат шестимесячный абонемент </w:t>
      </w:r>
      <w:r w:rsidRPr="00E53352">
        <w:rPr>
          <w:rFonts w:ascii="Times New Roman" w:hAnsi="Times New Roman" w:cs="Times New Roman"/>
          <w:sz w:val="28"/>
          <w:szCs w:val="28"/>
          <w:lang w:eastAsia="ru-RU"/>
        </w:rPr>
        <w:t>и третье место получ</w:t>
      </w:r>
      <w:r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E53352">
        <w:rPr>
          <w:rFonts w:ascii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трехмесячный абонемент на бесплатное посещение бассейна.</w:t>
      </w:r>
    </w:p>
    <w:p w:rsidR="00EE652A" w:rsidRPr="00E53352" w:rsidRDefault="00EE652A" w:rsidP="00E533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5335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3.6.</w:t>
      </w:r>
      <w:r w:rsidRPr="00E53352">
        <w:rPr>
          <w:rFonts w:ascii="Times New Roman" w:hAnsi="Times New Roman" w:cs="Times New Roman"/>
          <w:sz w:val="28"/>
          <w:szCs w:val="28"/>
          <w:lang w:eastAsia="ru-RU"/>
        </w:rPr>
        <w:t xml:space="preserve"> К участию в Конкурсе не допускаются работы:</w:t>
      </w:r>
    </w:p>
    <w:p w:rsidR="00EE652A" w:rsidRPr="00E53352" w:rsidRDefault="00EE652A" w:rsidP="00E533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5335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3.6.1.</w:t>
      </w:r>
      <w:r w:rsidRPr="00E53352">
        <w:rPr>
          <w:rFonts w:ascii="Times New Roman" w:hAnsi="Times New Roman" w:cs="Times New Roman"/>
          <w:sz w:val="28"/>
          <w:szCs w:val="28"/>
          <w:lang w:eastAsia="ru-RU"/>
        </w:rPr>
        <w:t xml:space="preserve"> Не соответствующие требованиям настоящего Положения.</w:t>
      </w:r>
    </w:p>
    <w:p w:rsidR="00EE652A" w:rsidRPr="00E53352" w:rsidRDefault="00EE652A" w:rsidP="00E533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5335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3.6.2.</w:t>
      </w:r>
      <w:r w:rsidRPr="00E53352">
        <w:rPr>
          <w:rFonts w:ascii="Times New Roman" w:hAnsi="Times New Roman" w:cs="Times New Roman"/>
          <w:sz w:val="28"/>
          <w:szCs w:val="28"/>
          <w:lang w:eastAsia="ru-RU"/>
        </w:rPr>
        <w:t xml:space="preserve"> Поступившие позднее срока подачи заявок на участие в Конкурсе, указанного в объявлении о проведении конкурса.</w:t>
      </w:r>
    </w:p>
    <w:p w:rsidR="00EE652A" w:rsidRPr="00E53352" w:rsidRDefault="00EE652A" w:rsidP="00E533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5335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3.6.3.</w:t>
      </w:r>
      <w:r w:rsidRPr="00E53352">
        <w:rPr>
          <w:rFonts w:ascii="Times New Roman" w:hAnsi="Times New Roman" w:cs="Times New Roman"/>
          <w:sz w:val="28"/>
          <w:szCs w:val="28"/>
          <w:lang w:eastAsia="ru-RU"/>
        </w:rPr>
        <w:t xml:space="preserve"> Содержание ненормативную лексику, унижающие человеческое достоинство, направленные на разжигание национальной, расовой или религиозной розни. </w:t>
      </w:r>
    </w:p>
    <w:p w:rsidR="00EE652A" w:rsidRPr="00E53352" w:rsidRDefault="00EE652A" w:rsidP="00E533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5335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3.6.4. </w:t>
      </w:r>
      <w:r w:rsidRPr="00E53352">
        <w:rPr>
          <w:rFonts w:ascii="Times New Roman" w:hAnsi="Times New Roman" w:cs="Times New Roman"/>
          <w:sz w:val="28"/>
          <w:szCs w:val="28"/>
          <w:lang w:eastAsia="ru-RU"/>
        </w:rPr>
        <w:t>Содержащие аббревиатуры, символику РФ, субъектов РФ, муниципальных образований РФ, официальную символику олимпийских и пара</w:t>
      </w:r>
      <w:r>
        <w:rPr>
          <w:rFonts w:ascii="Times New Roman" w:hAnsi="Times New Roman" w:cs="Times New Roman"/>
          <w:sz w:val="28"/>
          <w:szCs w:val="28"/>
          <w:lang w:eastAsia="ru-RU"/>
        </w:rPr>
        <w:t>лимпийских игр в Сочи 2014.</w:t>
      </w:r>
    </w:p>
    <w:p w:rsidR="00EE652A" w:rsidRPr="00E53352" w:rsidRDefault="00EE652A" w:rsidP="00E533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5335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3.7.</w:t>
      </w:r>
      <w:r w:rsidRPr="00E53352">
        <w:rPr>
          <w:rFonts w:ascii="Times New Roman" w:hAnsi="Times New Roman" w:cs="Times New Roman"/>
          <w:sz w:val="28"/>
          <w:szCs w:val="28"/>
          <w:lang w:eastAsia="ru-RU"/>
        </w:rPr>
        <w:t xml:space="preserve"> Представляя работу на Конкурс, Участник выражает согласие с условиями проведения конкурса и не претендует на конфиденциальность представленных материалов.</w:t>
      </w:r>
    </w:p>
    <w:p w:rsidR="00EE652A" w:rsidRPr="00E53352" w:rsidRDefault="00EE652A" w:rsidP="00E533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5335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3.8.</w:t>
      </w:r>
      <w:r w:rsidRPr="00E53352">
        <w:rPr>
          <w:rFonts w:ascii="Times New Roman" w:hAnsi="Times New Roman" w:cs="Times New Roman"/>
          <w:sz w:val="28"/>
          <w:szCs w:val="28"/>
          <w:lang w:eastAsia="ru-RU"/>
        </w:rPr>
        <w:t xml:space="preserve"> Своей заявкой Участник подтверждает авторство работы. В случае нарушения чужих авторских и смежных прав в конкурсной работе ответственность за нарушение несет Участник конкурса.</w:t>
      </w:r>
    </w:p>
    <w:p w:rsidR="00EE652A" w:rsidRPr="00E53352" w:rsidRDefault="00EE652A" w:rsidP="00E533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5335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3.9.</w:t>
      </w:r>
      <w:r w:rsidRPr="00E53352">
        <w:rPr>
          <w:rFonts w:ascii="Times New Roman" w:hAnsi="Times New Roman" w:cs="Times New Roman"/>
          <w:sz w:val="28"/>
          <w:szCs w:val="28"/>
          <w:lang w:eastAsia="ru-RU"/>
        </w:rPr>
        <w:t xml:space="preserve"> Участник, направляя работу на Конкурс, подтверждает свое согласие на безвозмездное отчуждение исключительного права на данную работу в пользу организатора в полном объеме.</w:t>
      </w:r>
    </w:p>
    <w:p w:rsidR="00EE652A" w:rsidRDefault="00EE652A" w:rsidP="00784385">
      <w:pPr>
        <w:spacing w:after="0" w:line="240" w:lineRule="auto"/>
        <w:jc w:val="center"/>
        <w:outlineLvl w:val="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E652A" w:rsidRDefault="00EE652A" w:rsidP="00784385">
      <w:pPr>
        <w:spacing w:after="0" w:line="240" w:lineRule="auto"/>
        <w:jc w:val="center"/>
        <w:outlineLvl w:val="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E5335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4. Порядок участия в конкурсе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EE652A" w:rsidRPr="00E53352" w:rsidRDefault="00EE652A" w:rsidP="00784385">
      <w:pPr>
        <w:spacing w:after="0" w:line="240" w:lineRule="auto"/>
        <w:jc w:val="center"/>
        <w:outlineLvl w:val="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E652A" w:rsidRPr="00E53352" w:rsidRDefault="00EE652A" w:rsidP="0078438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5335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4.1.</w:t>
      </w:r>
      <w:r w:rsidRPr="00E53352">
        <w:rPr>
          <w:rFonts w:ascii="Times New Roman" w:hAnsi="Times New Roman" w:cs="Times New Roman"/>
          <w:sz w:val="28"/>
          <w:szCs w:val="28"/>
          <w:lang w:eastAsia="ru-RU"/>
        </w:rPr>
        <w:t xml:space="preserve"> Участник собственноручно заполняет заявку по форме Приложения 1 к настоящему Положению. Заполненную заявку с материалами Участник может направить на электронный </w:t>
      </w:r>
      <w:r w:rsidRPr="00A46D4C">
        <w:rPr>
          <w:rFonts w:ascii="Times New Roman" w:hAnsi="Times New Roman" w:cs="Times New Roman"/>
          <w:sz w:val="28"/>
          <w:szCs w:val="28"/>
          <w:lang w:eastAsia="ru-RU"/>
        </w:rPr>
        <w:t xml:space="preserve">адрес </w:t>
      </w:r>
      <w:r w:rsidRPr="00A46D4C">
        <w:rPr>
          <w:rFonts w:ascii="Times New Roman" w:hAnsi="Times New Roman" w:cs="Times New Roman"/>
          <w:sz w:val="28"/>
          <w:szCs w:val="28"/>
          <w:shd w:val="clear" w:color="auto" w:fill="FFFFFF"/>
        </w:rPr>
        <w:t>konkurs-sseu@mail.ru</w:t>
      </w:r>
      <w:r w:rsidRPr="00A46D4C">
        <w:rPr>
          <w:rFonts w:ascii="Times New Roman" w:hAnsi="Times New Roman" w:cs="Times New Roman"/>
          <w:sz w:val="28"/>
          <w:szCs w:val="28"/>
          <w:lang w:eastAsia="ru-RU"/>
        </w:rPr>
        <w:t xml:space="preserve"> или лично передать Организатору по адресу: 443090, г. Самара, ул. Советской Армии, 141, 118в, Управление по воспитательной и социальной работе в срок с</w:t>
      </w:r>
      <w:r w:rsidRPr="00E5335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26 ноября</w:t>
      </w:r>
      <w:r w:rsidRPr="00E53352">
        <w:rPr>
          <w:rFonts w:ascii="Times New Roman" w:hAnsi="Times New Roman" w:cs="Times New Roman"/>
          <w:sz w:val="28"/>
          <w:szCs w:val="28"/>
          <w:lang w:eastAsia="ru-RU"/>
        </w:rPr>
        <w:t xml:space="preserve"> 2013 года по 16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часов </w:t>
      </w:r>
      <w:r w:rsidRPr="00E53352">
        <w:rPr>
          <w:rFonts w:ascii="Times New Roman" w:hAnsi="Times New Roman" w:cs="Times New Roman"/>
          <w:sz w:val="28"/>
          <w:szCs w:val="28"/>
          <w:lang w:eastAsia="ru-RU"/>
        </w:rPr>
        <w:t xml:space="preserve">00 </w:t>
      </w:r>
      <w:r>
        <w:rPr>
          <w:rFonts w:ascii="Times New Roman" w:hAnsi="Times New Roman" w:cs="Times New Roman"/>
          <w:sz w:val="28"/>
          <w:szCs w:val="28"/>
          <w:lang w:eastAsia="ru-RU"/>
        </w:rPr>
        <w:t>минут 12 декабря</w:t>
      </w:r>
      <w:r w:rsidRPr="00E53352">
        <w:rPr>
          <w:rFonts w:ascii="Times New Roman" w:hAnsi="Times New Roman" w:cs="Times New Roman"/>
          <w:sz w:val="28"/>
          <w:szCs w:val="28"/>
          <w:lang w:eastAsia="ru-RU"/>
        </w:rPr>
        <w:t xml:space="preserve"> 2013 года.</w:t>
      </w:r>
    </w:p>
    <w:p w:rsidR="00EE652A" w:rsidRPr="00E53352" w:rsidRDefault="00EE652A" w:rsidP="0078438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5335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4.2.</w:t>
      </w:r>
      <w:r w:rsidRPr="00E53352">
        <w:rPr>
          <w:rFonts w:ascii="Times New Roman" w:hAnsi="Times New Roman" w:cs="Times New Roman"/>
          <w:sz w:val="28"/>
          <w:szCs w:val="28"/>
          <w:lang w:eastAsia="ru-RU"/>
        </w:rPr>
        <w:t xml:space="preserve"> Работы, представленные после завершения срока приема, для участия в Конкурсе не принимаются.</w:t>
      </w:r>
    </w:p>
    <w:p w:rsidR="00EE652A" w:rsidRDefault="00EE652A" w:rsidP="0078438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E652A" w:rsidRPr="006C4ED9" w:rsidRDefault="00EE652A" w:rsidP="003821A5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E4091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pict>
          <v:shape id="_x0000_i1026" type="#_x0000_t75" style="width:509.25pt;height:734.25pt">
            <v:imagedata r:id="rId10" o:title=""/>
          </v:shape>
        </w:pict>
      </w:r>
    </w:p>
    <w:p w:rsidR="00EE652A" w:rsidRDefault="00EE652A" w:rsidP="005A2796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EE652A" w:rsidRDefault="00EE652A" w:rsidP="005A2796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EE652A" w:rsidRDefault="00EE652A" w:rsidP="005A2796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EE652A" w:rsidSect="00E53352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753D73"/>
    <w:multiLevelType w:val="multilevel"/>
    <w:tmpl w:val="5E52D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">
    <w:nsid w:val="39AC4ADE"/>
    <w:multiLevelType w:val="multilevel"/>
    <w:tmpl w:val="C55C1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">
    <w:nsid w:val="5B2904AF"/>
    <w:multiLevelType w:val="multilevel"/>
    <w:tmpl w:val="AD9E2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">
    <w:nsid w:val="62AE6846"/>
    <w:multiLevelType w:val="multilevel"/>
    <w:tmpl w:val="4FE44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4">
    <w:nsid w:val="7F0E0F72"/>
    <w:multiLevelType w:val="multilevel"/>
    <w:tmpl w:val="94C6E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B5659"/>
    <w:rsid w:val="00107A86"/>
    <w:rsid w:val="001A25FC"/>
    <w:rsid w:val="001D212F"/>
    <w:rsid w:val="00313F6A"/>
    <w:rsid w:val="003821A5"/>
    <w:rsid w:val="005A2796"/>
    <w:rsid w:val="006401FF"/>
    <w:rsid w:val="006425BF"/>
    <w:rsid w:val="006A2A17"/>
    <w:rsid w:val="006C4ED9"/>
    <w:rsid w:val="00784385"/>
    <w:rsid w:val="007A3944"/>
    <w:rsid w:val="00847F8A"/>
    <w:rsid w:val="008A5A9D"/>
    <w:rsid w:val="00920B45"/>
    <w:rsid w:val="0096309C"/>
    <w:rsid w:val="00A46D4C"/>
    <w:rsid w:val="00AB5659"/>
    <w:rsid w:val="00AF3ED1"/>
    <w:rsid w:val="00C65281"/>
    <w:rsid w:val="00D50881"/>
    <w:rsid w:val="00E40912"/>
    <w:rsid w:val="00E53352"/>
    <w:rsid w:val="00E65F50"/>
    <w:rsid w:val="00EE652A"/>
    <w:rsid w:val="00F27A74"/>
    <w:rsid w:val="00FC47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2A17"/>
    <w:pPr>
      <w:spacing w:after="200" w:line="276" w:lineRule="auto"/>
    </w:pPr>
    <w:rPr>
      <w:rFonts w:cs="Calibri"/>
      <w:lang w:eastAsia="en-US"/>
    </w:rPr>
  </w:style>
  <w:style w:type="paragraph" w:styleId="Heading4">
    <w:name w:val="heading 4"/>
    <w:basedOn w:val="Normal"/>
    <w:link w:val="Heading4Char"/>
    <w:uiPriority w:val="99"/>
    <w:qFormat/>
    <w:rsid w:val="00AB565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9"/>
    <w:locked/>
    <w:rsid w:val="00AB5659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NormalWeb">
    <w:name w:val="Normal (Web)"/>
    <w:basedOn w:val="Normal"/>
    <w:uiPriority w:val="99"/>
    <w:semiHidden/>
    <w:rsid w:val="00AB56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yperlink">
    <w:name w:val="Hyperlink"/>
    <w:basedOn w:val="DefaultParagraphFont"/>
    <w:uiPriority w:val="99"/>
    <w:rsid w:val="00AB5659"/>
    <w:rPr>
      <w:color w:val="0000FF"/>
      <w:u w:val="single"/>
    </w:rPr>
  </w:style>
  <w:style w:type="table" w:styleId="TableGrid">
    <w:name w:val="Table Grid"/>
    <w:basedOn w:val="TableNormal"/>
    <w:uiPriority w:val="99"/>
    <w:rsid w:val="005A2796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Nonformat">
    <w:name w:val="ConsNonformat"/>
    <w:uiPriority w:val="99"/>
    <w:rsid w:val="008A5A9D"/>
    <w:pPr>
      <w:autoSpaceDE w:val="0"/>
      <w:autoSpaceDN w:val="0"/>
      <w:adjustRightInd w:val="0"/>
      <w:ind w:right="19772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Title">
    <w:name w:val="ConsTitle"/>
    <w:uiPriority w:val="99"/>
    <w:rsid w:val="008A5A9D"/>
    <w:pPr>
      <w:autoSpaceDE w:val="0"/>
      <w:autoSpaceDN w:val="0"/>
      <w:adjustRightInd w:val="0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styleId="Title">
    <w:name w:val="Title"/>
    <w:basedOn w:val="Normal"/>
    <w:link w:val="TitleChar"/>
    <w:uiPriority w:val="99"/>
    <w:qFormat/>
    <w:rsid w:val="008A5A9D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itleChar">
    <w:name w:val="Title Char"/>
    <w:basedOn w:val="DefaultParagraphFont"/>
    <w:link w:val="Title"/>
    <w:uiPriority w:val="99"/>
    <w:locked/>
    <w:rsid w:val="008A5A9D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9630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6309C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3435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seu.ru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vk.com/sseu_officia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sseu.ru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vk.com/sseu_offici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</TotalTime>
  <Pages>4</Pages>
  <Words>738</Words>
  <Characters>4212</Characters>
  <Application>Microsoft Office Outlook</Application>
  <DocSecurity>0</DocSecurity>
  <Lines>0</Lines>
  <Paragraphs>0</Paragraphs>
  <ScaleCrop>false</ScaleCrop>
  <Company>sseu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BolgovaV.V</dc:creator>
  <cp:keywords/>
  <dc:description/>
  <cp:lastModifiedBy>BabenkovaO.A</cp:lastModifiedBy>
  <cp:revision>5</cp:revision>
  <cp:lastPrinted>2013-11-26T10:08:00Z</cp:lastPrinted>
  <dcterms:created xsi:type="dcterms:W3CDTF">2013-11-30T14:56:00Z</dcterms:created>
  <dcterms:modified xsi:type="dcterms:W3CDTF">2013-12-02T08:36:00Z</dcterms:modified>
</cp:coreProperties>
</file>